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1FA38" w14:textId="0C392B3F" w:rsidR="00452D61" w:rsidRDefault="002B3589" w:rsidP="00F960EE">
      <w:pPr>
        <w:jc w:val="center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EU Regulation / </w:t>
      </w:r>
      <w:r w:rsidR="00452D61">
        <w:rPr>
          <w:rFonts w:ascii="Verdana" w:hAnsi="Verdana"/>
          <w:lang w:val="en-GB"/>
        </w:rPr>
        <w:t xml:space="preserve">Safety assessment / </w:t>
      </w:r>
      <w:r w:rsidR="005251B4">
        <w:rPr>
          <w:rFonts w:ascii="Verdana" w:hAnsi="Verdana"/>
          <w:lang w:val="en-GB"/>
        </w:rPr>
        <w:t>CPSR / Testing</w:t>
      </w:r>
    </w:p>
    <w:p w14:paraId="083CCC95" w14:textId="77777777" w:rsidR="00452D61" w:rsidRDefault="00452D61" w:rsidP="00F960EE">
      <w:pPr>
        <w:jc w:val="center"/>
        <w:rPr>
          <w:rFonts w:ascii="Verdana" w:hAnsi="Verdana"/>
          <w:lang w:val="en-GB"/>
        </w:rPr>
      </w:pPr>
    </w:p>
    <w:p w14:paraId="0DE7142C" w14:textId="77777777" w:rsidR="005660DC" w:rsidRDefault="005660DC" w:rsidP="00F960EE">
      <w:pPr>
        <w:jc w:val="center"/>
        <w:rPr>
          <w:rFonts w:ascii="Verdana" w:hAnsi="Verdana"/>
          <w:lang w:val="en-GB"/>
        </w:rPr>
      </w:pPr>
    </w:p>
    <w:p w14:paraId="74FDA32A" w14:textId="183AB40E" w:rsidR="005660DC" w:rsidRPr="005660DC" w:rsidRDefault="00432B40" w:rsidP="005660DC">
      <w:pPr>
        <w:rPr>
          <w:rFonts w:ascii="Verdana" w:hAnsi="Verdana"/>
          <w:sz w:val="20"/>
          <w:szCs w:val="20"/>
          <w:lang w:val="en-GB"/>
        </w:rPr>
      </w:pPr>
      <w:r w:rsidRPr="00322EB1">
        <w:rPr>
          <w:rFonts w:ascii="Verdana" w:hAnsi="Verdana"/>
          <w:sz w:val="20"/>
          <w:szCs w:val="20"/>
          <w:lang w:val="en-GB"/>
        </w:rPr>
        <w:t xml:space="preserve">Company </w:t>
      </w:r>
      <w:r w:rsidR="005660DC" w:rsidRPr="005660DC">
        <w:rPr>
          <w:rFonts w:ascii="Verdana" w:hAnsi="Verdana"/>
          <w:sz w:val="20"/>
          <w:szCs w:val="20"/>
          <w:lang w:val="en-GB"/>
        </w:rPr>
        <w:t>Name</w:t>
      </w:r>
      <w:r w:rsidRPr="00322EB1">
        <w:rPr>
          <w:rFonts w:ascii="Verdana" w:hAnsi="Verdana"/>
          <w:sz w:val="20"/>
          <w:szCs w:val="20"/>
          <w:lang w:val="en-GB"/>
        </w:rPr>
        <w:t xml:space="preserve"> or Name</w:t>
      </w:r>
      <w:r w:rsidR="005660DC" w:rsidRPr="005660DC">
        <w:rPr>
          <w:rFonts w:ascii="Verdana" w:hAnsi="Verdana"/>
          <w:sz w:val="20"/>
          <w:szCs w:val="20"/>
          <w:lang w:val="en-GB"/>
        </w:rPr>
        <w:t>:</w:t>
      </w:r>
    </w:p>
    <w:p w14:paraId="64BC4D03" w14:textId="77777777" w:rsidR="00432B40" w:rsidRDefault="00432B40" w:rsidP="005660DC">
      <w:pPr>
        <w:rPr>
          <w:rFonts w:ascii="Verdana" w:hAnsi="Verdana"/>
          <w:sz w:val="20"/>
          <w:szCs w:val="20"/>
          <w:lang w:val="en-GB"/>
        </w:rPr>
      </w:pPr>
    </w:p>
    <w:p w14:paraId="053517D8" w14:textId="1BB75ECB" w:rsidR="005660DC" w:rsidRPr="005660DC" w:rsidRDefault="005660DC" w:rsidP="005660DC">
      <w:pPr>
        <w:rPr>
          <w:rFonts w:ascii="Verdana" w:hAnsi="Verdana"/>
          <w:sz w:val="20"/>
          <w:szCs w:val="20"/>
          <w:lang w:val="en-GB"/>
        </w:rPr>
      </w:pPr>
      <w:r w:rsidRPr="005660DC">
        <w:rPr>
          <w:rFonts w:ascii="Verdana" w:hAnsi="Verdana"/>
          <w:sz w:val="20"/>
          <w:szCs w:val="20"/>
          <w:lang w:val="en-GB"/>
        </w:rPr>
        <w:t>Address:</w:t>
      </w:r>
    </w:p>
    <w:p w14:paraId="60E07E1A" w14:textId="77777777" w:rsidR="005660DC" w:rsidRPr="005660DC" w:rsidRDefault="005660DC" w:rsidP="005660DC">
      <w:pPr>
        <w:rPr>
          <w:rFonts w:ascii="Verdana" w:hAnsi="Verdana"/>
          <w:sz w:val="20"/>
          <w:szCs w:val="20"/>
          <w:lang w:val="en-GB"/>
        </w:rPr>
      </w:pPr>
    </w:p>
    <w:p w14:paraId="1F5293F9" w14:textId="77777777" w:rsidR="005660DC" w:rsidRPr="005660DC" w:rsidRDefault="005660DC" w:rsidP="005660DC">
      <w:pPr>
        <w:rPr>
          <w:rFonts w:ascii="Verdana" w:hAnsi="Verdana"/>
          <w:sz w:val="20"/>
          <w:szCs w:val="20"/>
          <w:lang w:val="en-GB"/>
        </w:rPr>
      </w:pPr>
      <w:r w:rsidRPr="005660DC">
        <w:rPr>
          <w:rFonts w:ascii="Verdana" w:hAnsi="Verdana"/>
          <w:sz w:val="20"/>
          <w:szCs w:val="20"/>
          <w:lang w:val="en-GB"/>
        </w:rPr>
        <w:t>Phone number:</w:t>
      </w:r>
    </w:p>
    <w:p w14:paraId="3E0379D8" w14:textId="77777777" w:rsidR="005660DC" w:rsidRPr="005660DC" w:rsidRDefault="005660DC" w:rsidP="005660DC">
      <w:pPr>
        <w:rPr>
          <w:rFonts w:ascii="Verdana" w:hAnsi="Verdana"/>
          <w:sz w:val="20"/>
          <w:szCs w:val="20"/>
          <w:lang w:val="en-GB"/>
        </w:rPr>
      </w:pPr>
    </w:p>
    <w:p w14:paraId="26662AC3" w14:textId="77777777" w:rsidR="005660DC" w:rsidRPr="005660DC" w:rsidRDefault="005660DC" w:rsidP="005660DC">
      <w:pPr>
        <w:rPr>
          <w:rFonts w:ascii="Verdana" w:hAnsi="Verdana"/>
          <w:sz w:val="20"/>
          <w:szCs w:val="20"/>
          <w:lang w:val="en-GB"/>
        </w:rPr>
      </w:pPr>
      <w:r w:rsidRPr="005660DC">
        <w:rPr>
          <w:rFonts w:ascii="Verdana" w:hAnsi="Verdana"/>
          <w:sz w:val="20"/>
          <w:szCs w:val="20"/>
          <w:lang w:val="en-GB"/>
        </w:rPr>
        <w:t>Email:</w:t>
      </w:r>
    </w:p>
    <w:p w14:paraId="388345C5" w14:textId="77777777" w:rsidR="005660DC" w:rsidRPr="005660DC" w:rsidRDefault="005660DC" w:rsidP="005660DC">
      <w:pPr>
        <w:rPr>
          <w:rFonts w:ascii="Verdana" w:hAnsi="Verdana"/>
          <w:sz w:val="20"/>
          <w:szCs w:val="20"/>
          <w:lang w:val="en-GB"/>
        </w:rPr>
      </w:pPr>
    </w:p>
    <w:p w14:paraId="1F18629F" w14:textId="77777777" w:rsidR="005660DC" w:rsidRPr="005660DC" w:rsidRDefault="005660DC" w:rsidP="005660DC">
      <w:pPr>
        <w:rPr>
          <w:rFonts w:ascii="Verdana" w:hAnsi="Verdana"/>
          <w:sz w:val="20"/>
          <w:szCs w:val="20"/>
          <w:lang w:val="en-GB"/>
        </w:rPr>
      </w:pPr>
      <w:r w:rsidRPr="005660DC">
        <w:rPr>
          <w:rFonts w:ascii="Verdana" w:hAnsi="Verdana"/>
          <w:sz w:val="20"/>
          <w:szCs w:val="20"/>
          <w:lang w:val="en-GB"/>
        </w:rPr>
        <w:t>Country:</w:t>
      </w:r>
    </w:p>
    <w:p w14:paraId="058C2F41" w14:textId="77777777" w:rsidR="005251B4" w:rsidRPr="00F960EE" w:rsidRDefault="005251B4" w:rsidP="00F960EE">
      <w:pPr>
        <w:jc w:val="center"/>
        <w:rPr>
          <w:rFonts w:ascii="Verdana" w:hAnsi="Verdana"/>
          <w:lang w:val="en-GB"/>
        </w:rPr>
      </w:pPr>
    </w:p>
    <w:p w14:paraId="6DFD7AA5" w14:textId="77777777" w:rsidR="00F960EE" w:rsidRPr="00F960EE" w:rsidRDefault="00F960EE" w:rsidP="00F960EE">
      <w:pPr>
        <w:jc w:val="center"/>
        <w:rPr>
          <w:rFonts w:ascii="Verdana" w:hAnsi="Verdana"/>
          <w:lang w:val="en-GB"/>
        </w:rPr>
      </w:pPr>
    </w:p>
    <w:p w14:paraId="30570853" w14:textId="77777777" w:rsidR="002B3589" w:rsidRDefault="002B3589" w:rsidP="002B3589">
      <w:pPr>
        <w:pStyle w:val="ListParagraph"/>
        <w:numPr>
          <w:ilvl w:val="0"/>
          <w:numId w:val="9"/>
        </w:num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Product type(s) </w:t>
      </w:r>
      <w:r w:rsidRPr="002B3589">
        <w:rPr>
          <w:rFonts w:ascii="Verdana" w:hAnsi="Verdana"/>
          <w:lang w:val="en-GB"/>
        </w:rPr>
        <w:t xml:space="preserve">- (e.g. serum / </w:t>
      </w:r>
      <w:r>
        <w:rPr>
          <w:rFonts w:ascii="Verdana" w:hAnsi="Verdana"/>
          <w:lang w:val="en-GB"/>
        </w:rPr>
        <w:t>soap</w:t>
      </w:r>
      <w:r w:rsidRPr="002B3589">
        <w:rPr>
          <w:rFonts w:ascii="Verdana" w:hAnsi="Verdana"/>
          <w:lang w:val="en-GB"/>
        </w:rPr>
        <w:t xml:space="preserve"> / </w:t>
      </w:r>
      <w:r>
        <w:rPr>
          <w:rFonts w:ascii="Verdana" w:hAnsi="Verdana"/>
          <w:lang w:val="en-GB"/>
        </w:rPr>
        <w:t>lotion</w:t>
      </w:r>
      <w:r w:rsidRPr="002B3589">
        <w:rPr>
          <w:rFonts w:ascii="Verdana" w:hAnsi="Verdana"/>
          <w:lang w:val="en-GB"/>
        </w:rPr>
        <w:t>)</w:t>
      </w:r>
    </w:p>
    <w:p w14:paraId="0F41D786" w14:textId="77777777" w:rsidR="002D04E3" w:rsidRDefault="002D04E3" w:rsidP="002D04E3">
      <w:pPr>
        <w:pStyle w:val="ListParagraph"/>
        <w:ind w:left="1080"/>
        <w:rPr>
          <w:rFonts w:ascii="Verdana" w:hAnsi="Verdana"/>
          <w:lang w:val="en-GB"/>
        </w:rPr>
      </w:pPr>
    </w:p>
    <w:p w14:paraId="5EB84E80" w14:textId="77777777" w:rsidR="002B3589" w:rsidRPr="005251B4" w:rsidRDefault="002B3589" w:rsidP="005251B4">
      <w:pPr>
        <w:rPr>
          <w:rFonts w:ascii="Verdana" w:hAnsi="Verdana"/>
          <w:lang w:val="en-GB"/>
        </w:rPr>
      </w:pPr>
    </w:p>
    <w:p w14:paraId="5FA865FB" w14:textId="77777777" w:rsidR="002B3589" w:rsidRDefault="002B3589" w:rsidP="002B3589">
      <w:pPr>
        <w:pStyle w:val="ListParagraph"/>
        <w:numPr>
          <w:ilvl w:val="0"/>
          <w:numId w:val="9"/>
        </w:numPr>
        <w:rPr>
          <w:rFonts w:ascii="Verdana" w:hAnsi="Verdana"/>
          <w:lang w:val="en-GB"/>
        </w:rPr>
      </w:pPr>
      <w:r w:rsidRPr="002B3589">
        <w:rPr>
          <w:rFonts w:ascii="Verdana" w:hAnsi="Verdana"/>
          <w:lang w:val="en-GB"/>
        </w:rPr>
        <w:t>How many</w:t>
      </w:r>
      <w:r>
        <w:rPr>
          <w:rFonts w:ascii="Verdana" w:hAnsi="Verdana"/>
          <w:lang w:val="en-GB"/>
        </w:rPr>
        <w:t xml:space="preserve"> products (</w:t>
      </w:r>
      <w:r w:rsidR="005660DC">
        <w:rPr>
          <w:rFonts w:ascii="Verdana" w:hAnsi="Verdana"/>
          <w:lang w:val="en-GB"/>
        </w:rPr>
        <w:t xml:space="preserve">e.g. </w:t>
      </w:r>
      <w:r>
        <w:rPr>
          <w:rFonts w:ascii="Verdana" w:hAnsi="Verdana"/>
          <w:lang w:val="en-GB"/>
        </w:rPr>
        <w:t xml:space="preserve">5 soaps, 3 shampoos </w:t>
      </w:r>
      <w:r w:rsidR="005251B4">
        <w:rPr>
          <w:rFonts w:ascii="Verdana" w:hAnsi="Verdana"/>
          <w:lang w:val="en-GB"/>
        </w:rPr>
        <w:t>etc</w:t>
      </w:r>
      <w:r>
        <w:rPr>
          <w:rFonts w:ascii="Verdana" w:hAnsi="Verdana"/>
          <w:lang w:val="en-GB"/>
        </w:rPr>
        <w:t>.)</w:t>
      </w:r>
    </w:p>
    <w:p w14:paraId="54D5D328" w14:textId="77777777" w:rsidR="002D04E3" w:rsidRDefault="002D04E3" w:rsidP="002D04E3">
      <w:pPr>
        <w:pStyle w:val="ListParagraph"/>
        <w:ind w:left="1080"/>
        <w:rPr>
          <w:rFonts w:ascii="Verdana" w:hAnsi="Verdana"/>
          <w:lang w:val="en-GB"/>
        </w:rPr>
      </w:pPr>
    </w:p>
    <w:p w14:paraId="44A40B08" w14:textId="7EFADD0A" w:rsidR="002B3589" w:rsidRPr="002D04E3" w:rsidRDefault="002B3589" w:rsidP="002D04E3">
      <w:pPr>
        <w:rPr>
          <w:rFonts w:ascii="Verdana" w:hAnsi="Verdana"/>
          <w:lang w:val="en-GB"/>
        </w:rPr>
      </w:pPr>
    </w:p>
    <w:p w14:paraId="3934245D" w14:textId="587B6321" w:rsidR="005251B4" w:rsidRDefault="002B3589" w:rsidP="00432B40">
      <w:pPr>
        <w:pStyle w:val="ListParagraph"/>
        <w:numPr>
          <w:ilvl w:val="0"/>
          <w:numId w:val="9"/>
        </w:num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Do you have </w:t>
      </w:r>
      <w:r w:rsidR="005251B4">
        <w:rPr>
          <w:rFonts w:ascii="Verdana" w:hAnsi="Verdana"/>
          <w:lang w:val="en-GB"/>
        </w:rPr>
        <w:t xml:space="preserve">all the </w:t>
      </w:r>
      <w:r>
        <w:rPr>
          <w:rFonts w:ascii="Verdana" w:hAnsi="Verdana"/>
          <w:lang w:val="en-GB"/>
        </w:rPr>
        <w:t>raw material documentation, such as safety data sheets, certificate of analyses and technical data sheets avai</w:t>
      </w:r>
      <w:r w:rsidR="005251B4">
        <w:rPr>
          <w:rFonts w:ascii="Verdana" w:hAnsi="Verdana"/>
          <w:lang w:val="en-GB"/>
        </w:rPr>
        <w:t>la</w:t>
      </w:r>
      <w:r>
        <w:rPr>
          <w:rFonts w:ascii="Verdana" w:hAnsi="Verdana"/>
          <w:lang w:val="en-GB"/>
        </w:rPr>
        <w:t>ble?</w:t>
      </w:r>
    </w:p>
    <w:p w14:paraId="1096BE1C" w14:textId="59B926B6" w:rsidR="00452D61" w:rsidRDefault="00452D61" w:rsidP="00452D61">
      <w:pPr>
        <w:pStyle w:val="ListParagraph"/>
        <w:ind w:left="1080"/>
        <w:rPr>
          <w:rFonts w:ascii="Verdana" w:hAnsi="Verdana"/>
          <w:lang w:val="en-GB"/>
        </w:rPr>
      </w:pPr>
    </w:p>
    <w:p w14:paraId="2F0EE976" w14:textId="77777777" w:rsidR="00322EB1" w:rsidRDefault="00322EB1" w:rsidP="00452D61">
      <w:pPr>
        <w:pStyle w:val="ListParagraph"/>
        <w:ind w:left="1080"/>
        <w:rPr>
          <w:rFonts w:ascii="Verdana" w:hAnsi="Verdana"/>
          <w:lang w:val="en-GB"/>
        </w:rPr>
      </w:pPr>
    </w:p>
    <w:p w14:paraId="389BB93F" w14:textId="6D922B78" w:rsidR="00452D61" w:rsidRPr="00432B40" w:rsidRDefault="00452D61" w:rsidP="00432B40">
      <w:pPr>
        <w:pStyle w:val="ListParagraph"/>
        <w:numPr>
          <w:ilvl w:val="0"/>
          <w:numId w:val="9"/>
        </w:num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Do you have your formulation(s) available in weight %?</w:t>
      </w:r>
    </w:p>
    <w:p w14:paraId="2063D802" w14:textId="07917B84" w:rsidR="005251B4" w:rsidRDefault="005251B4" w:rsidP="005251B4">
      <w:pPr>
        <w:pStyle w:val="ListParagraph"/>
        <w:ind w:left="1080"/>
        <w:rPr>
          <w:rFonts w:ascii="Verdana" w:hAnsi="Verdana"/>
          <w:lang w:val="en-GB"/>
        </w:rPr>
      </w:pPr>
    </w:p>
    <w:p w14:paraId="733C3B6F" w14:textId="1B8B7D07" w:rsidR="008E0442" w:rsidRDefault="008E0442" w:rsidP="005251B4">
      <w:pPr>
        <w:pStyle w:val="ListParagraph"/>
        <w:ind w:left="1080"/>
        <w:rPr>
          <w:rFonts w:ascii="Verdana" w:hAnsi="Verdana"/>
          <w:lang w:val="en-GB"/>
        </w:rPr>
      </w:pPr>
    </w:p>
    <w:p w14:paraId="51483229" w14:textId="77777777" w:rsidR="00322EB1" w:rsidRDefault="00322EB1" w:rsidP="005251B4">
      <w:pPr>
        <w:pStyle w:val="ListParagraph"/>
        <w:ind w:left="1080"/>
        <w:rPr>
          <w:rFonts w:ascii="Verdana" w:hAnsi="Verdana"/>
          <w:lang w:val="en-GB"/>
        </w:rPr>
      </w:pPr>
    </w:p>
    <w:p w14:paraId="31627E7F" w14:textId="77777777" w:rsidR="002B3589" w:rsidRDefault="002B3589" w:rsidP="002B3589">
      <w:pPr>
        <w:pStyle w:val="ListParagraph"/>
        <w:numPr>
          <w:ilvl w:val="0"/>
          <w:numId w:val="9"/>
        </w:num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Have you (or a lab) performed</w:t>
      </w:r>
      <w:r w:rsidRPr="002B3589">
        <w:rPr>
          <w:rFonts w:ascii="Verdana" w:hAnsi="Verdana"/>
          <w:lang w:val="en-GB"/>
        </w:rPr>
        <w:t xml:space="preserve"> </w:t>
      </w:r>
      <w:r>
        <w:rPr>
          <w:rFonts w:ascii="Verdana" w:hAnsi="Verdana"/>
          <w:lang w:val="en-GB"/>
        </w:rPr>
        <w:t>a stability test on your products</w:t>
      </w:r>
      <w:r w:rsidR="005251B4">
        <w:rPr>
          <w:rFonts w:ascii="Verdana" w:hAnsi="Verdana"/>
          <w:lang w:val="en-GB"/>
        </w:rPr>
        <w:t>?</w:t>
      </w:r>
    </w:p>
    <w:p w14:paraId="2A9BA9B3" w14:textId="6A6E9AE5" w:rsidR="005251B4" w:rsidRDefault="005251B4" w:rsidP="005251B4">
      <w:pPr>
        <w:pStyle w:val="ListParagraph"/>
        <w:ind w:left="1080"/>
        <w:rPr>
          <w:rFonts w:ascii="Verdana" w:hAnsi="Verdana"/>
          <w:lang w:val="en-GB"/>
        </w:rPr>
      </w:pPr>
    </w:p>
    <w:p w14:paraId="3039269F" w14:textId="77777777" w:rsidR="00322EB1" w:rsidRDefault="00322EB1" w:rsidP="005251B4">
      <w:pPr>
        <w:pStyle w:val="ListParagraph"/>
        <w:ind w:left="1080"/>
        <w:rPr>
          <w:rFonts w:ascii="Verdana" w:hAnsi="Verdana"/>
          <w:lang w:val="en-GB"/>
        </w:rPr>
      </w:pPr>
    </w:p>
    <w:p w14:paraId="30CA1085" w14:textId="77777777" w:rsidR="005251B4" w:rsidRDefault="005251B4" w:rsidP="005251B4">
      <w:pPr>
        <w:pStyle w:val="ListParagraph"/>
        <w:ind w:left="1080"/>
        <w:rPr>
          <w:rFonts w:ascii="Verdana" w:hAnsi="Verdana"/>
          <w:lang w:val="en-GB"/>
        </w:rPr>
      </w:pPr>
    </w:p>
    <w:p w14:paraId="51E6F87F" w14:textId="2EC0D4BC" w:rsidR="008E0442" w:rsidRPr="008E0442" w:rsidRDefault="002B3589" w:rsidP="008E0442">
      <w:pPr>
        <w:pStyle w:val="ListParagraph"/>
        <w:numPr>
          <w:ilvl w:val="0"/>
          <w:numId w:val="9"/>
        </w:num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Have you</w:t>
      </w:r>
      <w:r w:rsidR="005251B4">
        <w:rPr>
          <w:rFonts w:ascii="Verdana" w:hAnsi="Verdana"/>
          <w:lang w:val="en-GB"/>
        </w:rPr>
        <w:t xml:space="preserve"> (or a lab)</w:t>
      </w:r>
      <w:r>
        <w:rPr>
          <w:rFonts w:ascii="Verdana" w:hAnsi="Verdana"/>
          <w:lang w:val="en-GB"/>
        </w:rPr>
        <w:t xml:space="preserve"> performed a </w:t>
      </w:r>
      <w:r w:rsidRPr="002B3589">
        <w:rPr>
          <w:rFonts w:ascii="Verdana" w:hAnsi="Verdana"/>
          <w:lang w:val="en-GB"/>
        </w:rPr>
        <w:t>microbio</w:t>
      </w:r>
      <w:r>
        <w:rPr>
          <w:rFonts w:ascii="Verdana" w:hAnsi="Verdana"/>
          <w:lang w:val="en-GB"/>
        </w:rPr>
        <w:t>log</w:t>
      </w:r>
      <w:r w:rsidRPr="002B3589">
        <w:rPr>
          <w:rFonts w:ascii="Verdana" w:hAnsi="Verdana"/>
          <w:lang w:val="en-GB"/>
        </w:rPr>
        <w:t xml:space="preserve">ical </w:t>
      </w:r>
      <w:r>
        <w:rPr>
          <w:rFonts w:ascii="Verdana" w:hAnsi="Verdana"/>
          <w:lang w:val="en-GB"/>
        </w:rPr>
        <w:t xml:space="preserve">challenge test on </w:t>
      </w:r>
      <w:r w:rsidR="005251B4">
        <w:rPr>
          <w:rFonts w:ascii="Verdana" w:hAnsi="Verdana"/>
          <w:lang w:val="en-GB"/>
        </w:rPr>
        <w:t>your</w:t>
      </w:r>
      <w:r>
        <w:rPr>
          <w:rFonts w:ascii="Verdana" w:hAnsi="Verdana"/>
          <w:lang w:val="en-GB"/>
        </w:rPr>
        <w:t xml:space="preserve"> products? (sometimes called PET test)</w:t>
      </w:r>
    </w:p>
    <w:p w14:paraId="3D5C0826" w14:textId="6EE9109B" w:rsidR="005251B4" w:rsidRDefault="005251B4" w:rsidP="005251B4">
      <w:pPr>
        <w:rPr>
          <w:rFonts w:ascii="Verdana" w:hAnsi="Verdana"/>
          <w:lang w:val="en-GB"/>
        </w:rPr>
      </w:pPr>
    </w:p>
    <w:p w14:paraId="7E2EF4B4" w14:textId="77777777" w:rsidR="00322EB1" w:rsidRPr="005251B4" w:rsidRDefault="00322EB1" w:rsidP="005251B4">
      <w:pPr>
        <w:rPr>
          <w:rFonts w:ascii="Verdana" w:hAnsi="Verdana"/>
          <w:lang w:val="en-GB"/>
        </w:rPr>
      </w:pPr>
    </w:p>
    <w:p w14:paraId="0EB1614A" w14:textId="77777777" w:rsidR="002B3589" w:rsidRDefault="005251B4" w:rsidP="002B3589">
      <w:pPr>
        <w:pStyle w:val="ListParagraph"/>
        <w:numPr>
          <w:ilvl w:val="0"/>
          <w:numId w:val="9"/>
        </w:num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Do you know how to compile the product information file (PIF)?</w:t>
      </w:r>
    </w:p>
    <w:p w14:paraId="45EE124C" w14:textId="54586D0B" w:rsidR="005251B4" w:rsidRDefault="005251B4" w:rsidP="005251B4">
      <w:pPr>
        <w:pStyle w:val="ListParagraph"/>
        <w:rPr>
          <w:rFonts w:ascii="Verdana" w:hAnsi="Verdana"/>
          <w:lang w:val="en-GB"/>
        </w:rPr>
      </w:pPr>
    </w:p>
    <w:p w14:paraId="5F5C31A3" w14:textId="77777777" w:rsidR="00322EB1" w:rsidRPr="005251B4" w:rsidRDefault="00322EB1" w:rsidP="005251B4">
      <w:pPr>
        <w:pStyle w:val="ListParagraph"/>
        <w:rPr>
          <w:rFonts w:ascii="Verdana" w:hAnsi="Verdana"/>
          <w:lang w:val="en-GB"/>
        </w:rPr>
      </w:pPr>
    </w:p>
    <w:p w14:paraId="0ABCF698" w14:textId="77777777" w:rsidR="00452D61" w:rsidRDefault="00FB707D" w:rsidP="00452D61">
      <w:pPr>
        <w:pStyle w:val="ListParagraph"/>
        <w:numPr>
          <w:ilvl w:val="0"/>
          <w:numId w:val="9"/>
        </w:num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Do</w:t>
      </w:r>
      <w:r w:rsidR="005660DC">
        <w:rPr>
          <w:rFonts w:ascii="Verdana" w:hAnsi="Verdana"/>
          <w:lang w:val="en-GB"/>
        </w:rPr>
        <w:t xml:space="preserve"> you need CPNP notification</w:t>
      </w:r>
      <w:r w:rsidR="00452D61">
        <w:rPr>
          <w:rFonts w:ascii="Verdana" w:hAnsi="Verdana"/>
          <w:lang w:val="en-GB"/>
        </w:rPr>
        <w:t xml:space="preserve">? </w:t>
      </w:r>
    </w:p>
    <w:p w14:paraId="0E4CD780" w14:textId="77777777" w:rsidR="00452D61" w:rsidRPr="00452D61" w:rsidRDefault="00452D61" w:rsidP="00452D61">
      <w:pPr>
        <w:pStyle w:val="ListParagraph"/>
        <w:rPr>
          <w:rFonts w:ascii="Verdana" w:hAnsi="Verdana"/>
          <w:lang w:val="en-GB"/>
        </w:rPr>
      </w:pPr>
    </w:p>
    <w:p w14:paraId="55FB3DED" w14:textId="6B1B5230" w:rsidR="00322EB1" w:rsidRDefault="004843B5" w:rsidP="00452D61">
      <w:pPr>
        <w:pStyle w:val="ListParagraph"/>
        <w:ind w:left="1080"/>
        <w:rPr>
          <w:rFonts w:ascii="Verdana" w:hAnsi="Verdana"/>
          <w:lang w:val="en-GB"/>
        </w:rPr>
      </w:pPr>
      <w:sdt>
        <w:sdtPr>
          <w:rPr>
            <w:rFonts w:ascii="Verdana" w:hAnsi="Verdana"/>
            <w:lang w:val="en-GB"/>
          </w:rPr>
          <w:id w:val="56837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EB1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452D61" w:rsidRPr="00452D61">
        <w:rPr>
          <w:rFonts w:ascii="Verdana" w:hAnsi="Verdana"/>
          <w:lang w:val="en-GB"/>
        </w:rPr>
        <w:t>YE</w:t>
      </w:r>
      <w:r w:rsidR="00322EB1">
        <w:rPr>
          <w:rFonts w:ascii="Verdana" w:hAnsi="Verdana"/>
          <w:lang w:val="en-GB"/>
        </w:rPr>
        <w:t>S</w:t>
      </w:r>
    </w:p>
    <w:p w14:paraId="5940D336" w14:textId="7ED18811" w:rsidR="005251B4" w:rsidRDefault="00322EB1" w:rsidP="00452D61">
      <w:pPr>
        <w:pStyle w:val="ListParagraph"/>
        <w:ind w:left="1080"/>
        <w:rPr>
          <w:rFonts w:ascii="Verdana" w:hAnsi="Verdana"/>
          <w:lang w:val="en-GB"/>
        </w:rPr>
      </w:pPr>
      <w:r w:rsidRPr="00322EB1">
        <w:rPr>
          <w:rFonts w:ascii="Segoe UI Symbol" w:hAnsi="Segoe UI Symbol" w:cs="Segoe UI Symbol"/>
          <w:lang w:val="en-GB"/>
        </w:rPr>
        <w:t>☐</w:t>
      </w:r>
      <w:r w:rsidRPr="00322EB1">
        <w:rPr>
          <w:rFonts w:ascii="Verdana" w:hAnsi="Verdana"/>
          <w:lang w:val="en-GB"/>
        </w:rPr>
        <w:t xml:space="preserve"> </w:t>
      </w:r>
      <w:r w:rsidR="00452D61" w:rsidRPr="00452D61">
        <w:rPr>
          <w:rFonts w:ascii="Verdana" w:hAnsi="Verdana"/>
          <w:lang w:val="en-GB"/>
        </w:rPr>
        <w:t xml:space="preserve">NO we do </w:t>
      </w:r>
      <w:r w:rsidRPr="00322EB1">
        <w:rPr>
          <w:rFonts w:ascii="Verdana" w:hAnsi="Verdana"/>
          <w:lang w:val="en-GB"/>
        </w:rPr>
        <w:t xml:space="preserve">CPNP </w:t>
      </w:r>
      <w:r w:rsidR="00452D61" w:rsidRPr="00452D61">
        <w:rPr>
          <w:rFonts w:ascii="Verdana" w:hAnsi="Verdana"/>
          <w:lang w:val="en-GB"/>
        </w:rPr>
        <w:t>ourselves</w:t>
      </w:r>
    </w:p>
    <w:p w14:paraId="5747C10C" w14:textId="77777777" w:rsidR="00452D61" w:rsidRPr="00452D61" w:rsidRDefault="00452D61" w:rsidP="00452D61">
      <w:pPr>
        <w:pStyle w:val="ListParagraph"/>
        <w:rPr>
          <w:rFonts w:ascii="Verdana" w:hAnsi="Verdana"/>
          <w:lang w:val="en-GB"/>
        </w:rPr>
      </w:pPr>
    </w:p>
    <w:p w14:paraId="48C8B800" w14:textId="03A69C15" w:rsidR="00452D61" w:rsidRDefault="00452D61" w:rsidP="002B3589">
      <w:pPr>
        <w:pStyle w:val="ListParagraph"/>
        <w:numPr>
          <w:ilvl w:val="0"/>
          <w:numId w:val="9"/>
        </w:num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Do you want us to check your labels for EU </w:t>
      </w:r>
      <w:r w:rsidR="006C16CC">
        <w:rPr>
          <w:rFonts w:ascii="Verdana" w:hAnsi="Verdana"/>
          <w:lang w:val="en-GB"/>
        </w:rPr>
        <w:t xml:space="preserve">regulation </w:t>
      </w:r>
      <w:r>
        <w:rPr>
          <w:rFonts w:ascii="Verdana" w:hAnsi="Verdana"/>
          <w:lang w:val="en-GB"/>
        </w:rPr>
        <w:t>compliance?</w:t>
      </w:r>
    </w:p>
    <w:p w14:paraId="26F3A426" w14:textId="77777777" w:rsidR="005660DC" w:rsidRPr="005660DC" w:rsidRDefault="005660DC" w:rsidP="005660DC">
      <w:pPr>
        <w:pStyle w:val="ListParagraph"/>
        <w:rPr>
          <w:rFonts w:ascii="Verdana" w:hAnsi="Verdana"/>
          <w:lang w:val="en-GB"/>
        </w:rPr>
      </w:pPr>
    </w:p>
    <w:p w14:paraId="1E8B9E8D" w14:textId="77777777" w:rsidR="00322EB1" w:rsidRPr="00322EB1" w:rsidRDefault="00322EB1" w:rsidP="00322EB1">
      <w:pPr>
        <w:ind w:left="360" w:firstLine="720"/>
        <w:rPr>
          <w:rFonts w:ascii="Verdana" w:eastAsiaTheme="minorHAnsi" w:hAnsi="Verdana"/>
          <w:sz w:val="20"/>
          <w:szCs w:val="20"/>
          <w:lang w:val="en-GB" w:eastAsia="en-US"/>
        </w:rPr>
      </w:pPr>
      <w:r w:rsidRPr="00322EB1">
        <w:rPr>
          <w:rFonts w:ascii="Segoe UI Symbol" w:eastAsiaTheme="minorHAnsi" w:hAnsi="Segoe UI Symbol" w:cs="Segoe UI Symbol"/>
          <w:sz w:val="20"/>
          <w:szCs w:val="20"/>
          <w:lang w:val="en-GB" w:eastAsia="en-US"/>
        </w:rPr>
        <w:t>☐</w:t>
      </w:r>
      <w:r w:rsidRPr="00322EB1">
        <w:rPr>
          <w:rFonts w:ascii="Verdana" w:eastAsiaTheme="minorHAnsi" w:hAnsi="Verdana"/>
          <w:sz w:val="20"/>
          <w:szCs w:val="20"/>
          <w:lang w:val="en-GB" w:eastAsia="en-US"/>
        </w:rPr>
        <w:t>YES</w:t>
      </w:r>
    </w:p>
    <w:p w14:paraId="32B651ED" w14:textId="11E6C67B" w:rsidR="00452D61" w:rsidRPr="00452D61" w:rsidRDefault="00322EB1" w:rsidP="00322EB1">
      <w:pPr>
        <w:ind w:left="360" w:firstLine="720"/>
        <w:rPr>
          <w:rFonts w:ascii="Verdana" w:hAnsi="Verdana"/>
          <w:lang w:val="en-GB"/>
        </w:rPr>
      </w:pPr>
      <w:r w:rsidRPr="00322EB1">
        <w:rPr>
          <w:rFonts w:ascii="Segoe UI Symbol" w:eastAsiaTheme="minorHAnsi" w:hAnsi="Segoe UI Symbol" w:cs="Segoe UI Symbol"/>
          <w:sz w:val="20"/>
          <w:szCs w:val="20"/>
          <w:lang w:val="en-GB" w:eastAsia="en-US"/>
        </w:rPr>
        <w:t>☐</w:t>
      </w:r>
      <w:r w:rsidRPr="00322EB1">
        <w:rPr>
          <w:rFonts w:ascii="Verdana" w:eastAsiaTheme="minorHAnsi" w:hAnsi="Verdana"/>
          <w:sz w:val="20"/>
          <w:szCs w:val="20"/>
          <w:lang w:val="en-GB" w:eastAsia="en-US"/>
        </w:rPr>
        <w:t xml:space="preserve"> NO we </w:t>
      </w:r>
      <w:r>
        <w:rPr>
          <w:rFonts w:ascii="Verdana" w:eastAsiaTheme="minorHAnsi" w:hAnsi="Verdana"/>
          <w:sz w:val="20"/>
          <w:szCs w:val="20"/>
          <w:lang w:val="en-GB" w:eastAsia="en-US"/>
        </w:rPr>
        <w:t xml:space="preserve">check our labels </w:t>
      </w:r>
      <w:r w:rsidRPr="00322EB1">
        <w:rPr>
          <w:rFonts w:ascii="Verdana" w:eastAsiaTheme="minorHAnsi" w:hAnsi="Verdana"/>
          <w:sz w:val="20"/>
          <w:szCs w:val="20"/>
          <w:lang w:val="en-GB" w:eastAsia="en-US"/>
        </w:rPr>
        <w:t>ourselves</w:t>
      </w:r>
    </w:p>
    <w:sectPr w:rsidR="00452D61" w:rsidRPr="00452D61" w:rsidSect="00254F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8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F8A3F" w14:textId="77777777" w:rsidR="004843B5" w:rsidRDefault="004843B5">
      <w:r>
        <w:separator/>
      </w:r>
    </w:p>
  </w:endnote>
  <w:endnote w:type="continuationSeparator" w:id="0">
    <w:p w14:paraId="3A5BF287" w14:textId="77777777" w:rsidR="004843B5" w:rsidRDefault="00484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DB1A" w14:textId="77777777" w:rsidR="00254F22" w:rsidRDefault="00254F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C55F" w14:textId="77777777" w:rsidR="00E7063E" w:rsidRPr="00254F22" w:rsidRDefault="002957AF" w:rsidP="002A4AAA">
    <w:pPr>
      <w:pStyle w:val="Footer"/>
      <w:jc w:val="center"/>
      <w:rPr>
        <w:sz w:val="20"/>
        <w:szCs w:val="20"/>
        <w:lang w:val="en-GB"/>
      </w:rPr>
    </w:pPr>
    <w:r w:rsidRPr="00254F22">
      <w:rPr>
        <w:sz w:val="20"/>
        <w:szCs w:val="20"/>
        <w:lang w:val="en-GB"/>
      </w:rPr>
      <w:t xml:space="preserve">Cosmetic Labsolutions | </w:t>
    </w:r>
    <w:proofErr w:type="spellStart"/>
    <w:r w:rsidR="00254F22" w:rsidRPr="00254F22">
      <w:rPr>
        <w:sz w:val="20"/>
        <w:szCs w:val="20"/>
        <w:lang w:val="en-GB"/>
      </w:rPr>
      <w:t>Triftstrasse</w:t>
    </w:r>
    <w:proofErr w:type="spellEnd"/>
    <w:r w:rsidR="00254F22" w:rsidRPr="00254F22">
      <w:rPr>
        <w:sz w:val="20"/>
        <w:szCs w:val="20"/>
        <w:lang w:val="en-GB"/>
      </w:rPr>
      <w:t xml:space="preserve"> 5, TO</w:t>
    </w:r>
    <w:r w:rsidR="00254F22">
      <w:rPr>
        <w:sz w:val="20"/>
        <w:szCs w:val="20"/>
        <w:lang w:val="en-GB"/>
      </w:rPr>
      <w:t>R 2</w:t>
    </w:r>
    <w:r w:rsidR="00254F22" w:rsidRPr="00254F22">
      <w:rPr>
        <w:sz w:val="20"/>
        <w:szCs w:val="20"/>
        <w:lang w:val="en-GB"/>
      </w:rPr>
      <w:t xml:space="preserve"> </w:t>
    </w:r>
    <w:r w:rsidR="00E7063E" w:rsidRPr="00254F22">
      <w:rPr>
        <w:sz w:val="20"/>
        <w:szCs w:val="20"/>
        <w:lang w:val="en-GB"/>
      </w:rPr>
      <w:t>|</w:t>
    </w:r>
    <w:r w:rsidR="00254F22" w:rsidRPr="00F960EE">
      <w:rPr>
        <w:lang w:val="en-GB"/>
      </w:rPr>
      <w:t xml:space="preserve"> </w:t>
    </w:r>
    <w:r w:rsidR="00254F22" w:rsidRPr="00254F22">
      <w:rPr>
        <w:sz w:val="20"/>
        <w:szCs w:val="20"/>
        <w:lang w:val="en-GB"/>
      </w:rPr>
      <w:t xml:space="preserve">15827 </w:t>
    </w:r>
    <w:proofErr w:type="spellStart"/>
    <w:r w:rsidR="00254F22" w:rsidRPr="00254F22">
      <w:rPr>
        <w:sz w:val="20"/>
        <w:szCs w:val="20"/>
        <w:lang w:val="en-GB"/>
      </w:rPr>
      <w:t>Blankenfelde</w:t>
    </w:r>
    <w:proofErr w:type="spellEnd"/>
    <w:r w:rsidR="00254F22">
      <w:rPr>
        <w:sz w:val="20"/>
        <w:szCs w:val="20"/>
        <w:lang w:val="en-GB"/>
      </w:rPr>
      <w:t xml:space="preserve"> </w:t>
    </w:r>
    <w:r w:rsidR="00E7063E" w:rsidRPr="00254F22">
      <w:rPr>
        <w:sz w:val="20"/>
        <w:szCs w:val="20"/>
        <w:lang w:val="en-GB"/>
      </w:rPr>
      <w:t>| Germany</w:t>
    </w:r>
  </w:p>
  <w:p w14:paraId="7DC27838" w14:textId="77777777" w:rsidR="00E7063E" w:rsidRPr="00254F22" w:rsidRDefault="00E7063E" w:rsidP="002A4AAA">
    <w:pPr>
      <w:pStyle w:val="Footer"/>
      <w:jc w:val="center"/>
      <w:rPr>
        <w:sz w:val="20"/>
        <w:szCs w:val="20"/>
        <w:lang w:val="en-GB"/>
      </w:rPr>
    </w:pPr>
  </w:p>
  <w:p w14:paraId="288AEAB7" w14:textId="77777777" w:rsidR="00E7063E" w:rsidRPr="00254F22" w:rsidRDefault="00E7063E" w:rsidP="002A4AAA">
    <w:pPr>
      <w:pStyle w:val="Footer"/>
      <w:jc w:val="center"/>
      <w:rPr>
        <w:sz w:val="20"/>
        <w:szCs w:val="20"/>
        <w:lang w:val="en-GB"/>
      </w:rPr>
    </w:pPr>
    <w:r w:rsidRPr="00254F22">
      <w:rPr>
        <w:sz w:val="20"/>
        <w:szCs w:val="20"/>
        <w:lang w:val="en-GB"/>
      </w:rPr>
      <w:t>Tel: 004915788466094 | www.cosmeticlabsolutions.com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E760" w14:textId="77777777" w:rsidR="00254F22" w:rsidRDefault="00254F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555A0" w14:textId="77777777" w:rsidR="004843B5" w:rsidRDefault="004843B5">
      <w:r>
        <w:separator/>
      </w:r>
    </w:p>
  </w:footnote>
  <w:footnote w:type="continuationSeparator" w:id="0">
    <w:p w14:paraId="06DEDC2E" w14:textId="77777777" w:rsidR="004843B5" w:rsidRDefault="00484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147D" w14:textId="77777777" w:rsidR="00254F22" w:rsidRDefault="00254F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25194" w14:textId="77777777" w:rsidR="00E7063E" w:rsidRPr="00F36E8E" w:rsidRDefault="00492CBC" w:rsidP="004F5886">
    <w:pPr>
      <w:pStyle w:val="Header"/>
    </w:pPr>
    <w:r>
      <w:rPr>
        <w:noProof/>
      </w:rPr>
      <w:drawing>
        <wp:inline distT="0" distB="0" distL="0" distR="0" wp14:anchorId="5E7C9F98" wp14:editId="20D7F08F">
          <wp:extent cx="1160780" cy="564515"/>
          <wp:effectExtent l="0" t="0" r="0" b="0"/>
          <wp:docPr id="14" name="Picture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78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7063E">
      <w:tab/>
    </w:r>
    <w:r w:rsidR="00E7063E">
      <w:tab/>
    </w:r>
    <w:r w:rsidR="00E7063E" w:rsidRPr="00F36E8E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A0B0" w14:textId="77777777" w:rsidR="00254F22" w:rsidRDefault="00254F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808"/>
    <w:multiLevelType w:val="multilevel"/>
    <w:tmpl w:val="853A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A25ED"/>
    <w:multiLevelType w:val="multilevel"/>
    <w:tmpl w:val="3A789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0632B4"/>
    <w:multiLevelType w:val="multilevel"/>
    <w:tmpl w:val="E0A01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B22478"/>
    <w:multiLevelType w:val="multilevel"/>
    <w:tmpl w:val="B16C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B422D5"/>
    <w:multiLevelType w:val="multilevel"/>
    <w:tmpl w:val="10FE3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D95903"/>
    <w:multiLevelType w:val="hybridMultilevel"/>
    <w:tmpl w:val="0EFE83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A1590C"/>
    <w:multiLevelType w:val="multilevel"/>
    <w:tmpl w:val="F710B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363A61"/>
    <w:multiLevelType w:val="hybridMultilevel"/>
    <w:tmpl w:val="E7006BFA"/>
    <w:lvl w:ilvl="0" w:tplc="6DCA714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664301"/>
    <w:multiLevelType w:val="multilevel"/>
    <w:tmpl w:val="9C4C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2450C0"/>
    <w:multiLevelType w:val="multilevel"/>
    <w:tmpl w:val="2C90D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9A5FF4"/>
    <w:multiLevelType w:val="multilevel"/>
    <w:tmpl w:val="9856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2118EA"/>
    <w:multiLevelType w:val="multilevel"/>
    <w:tmpl w:val="DB8AE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35629F"/>
    <w:multiLevelType w:val="multilevel"/>
    <w:tmpl w:val="6914A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AB32BE"/>
    <w:multiLevelType w:val="multilevel"/>
    <w:tmpl w:val="A8EE3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3E3F1B"/>
    <w:multiLevelType w:val="multilevel"/>
    <w:tmpl w:val="60841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0C4ABE"/>
    <w:multiLevelType w:val="multilevel"/>
    <w:tmpl w:val="30720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0A4687"/>
    <w:multiLevelType w:val="multilevel"/>
    <w:tmpl w:val="F10E6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8C4C85"/>
    <w:multiLevelType w:val="multilevel"/>
    <w:tmpl w:val="A0E0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84335D"/>
    <w:multiLevelType w:val="multilevel"/>
    <w:tmpl w:val="70FAB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A6252D"/>
    <w:multiLevelType w:val="multilevel"/>
    <w:tmpl w:val="DBB8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44D2A3D"/>
    <w:multiLevelType w:val="multilevel"/>
    <w:tmpl w:val="41282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AA7F74"/>
    <w:multiLevelType w:val="hybridMultilevel"/>
    <w:tmpl w:val="D3527C68"/>
    <w:lvl w:ilvl="0" w:tplc="2CF04A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129C4"/>
    <w:multiLevelType w:val="multilevel"/>
    <w:tmpl w:val="E8BC1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836D3B"/>
    <w:multiLevelType w:val="multilevel"/>
    <w:tmpl w:val="65C6B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C36E1C"/>
    <w:multiLevelType w:val="multilevel"/>
    <w:tmpl w:val="E03AB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F421F9"/>
    <w:multiLevelType w:val="multilevel"/>
    <w:tmpl w:val="24C4C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6B4145"/>
    <w:multiLevelType w:val="multilevel"/>
    <w:tmpl w:val="7C5A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AA6D62"/>
    <w:multiLevelType w:val="multilevel"/>
    <w:tmpl w:val="33BE6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E34FD6"/>
    <w:multiLevelType w:val="multilevel"/>
    <w:tmpl w:val="14461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1656A6"/>
    <w:multiLevelType w:val="multilevel"/>
    <w:tmpl w:val="B3C86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B116D9"/>
    <w:multiLevelType w:val="multilevel"/>
    <w:tmpl w:val="54187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650CA7"/>
    <w:multiLevelType w:val="multilevel"/>
    <w:tmpl w:val="1B8E7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69048F"/>
    <w:multiLevelType w:val="multilevel"/>
    <w:tmpl w:val="1DA22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E94EFE"/>
    <w:multiLevelType w:val="multilevel"/>
    <w:tmpl w:val="4FD03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2D6644"/>
    <w:multiLevelType w:val="multilevel"/>
    <w:tmpl w:val="3586B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5317795"/>
    <w:multiLevelType w:val="multilevel"/>
    <w:tmpl w:val="B742E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7DE37F2"/>
    <w:multiLevelType w:val="hybridMultilevel"/>
    <w:tmpl w:val="21369474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980B5B"/>
    <w:multiLevelType w:val="multilevel"/>
    <w:tmpl w:val="BBA8C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0171E6"/>
    <w:multiLevelType w:val="multilevel"/>
    <w:tmpl w:val="B2027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404E81"/>
    <w:multiLevelType w:val="multilevel"/>
    <w:tmpl w:val="C73E2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F60CA4"/>
    <w:multiLevelType w:val="multilevel"/>
    <w:tmpl w:val="43E8A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66A4001"/>
    <w:multiLevelType w:val="hybridMultilevel"/>
    <w:tmpl w:val="274C1572"/>
    <w:lvl w:ilvl="0" w:tplc="5A3285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6CC6BBB"/>
    <w:multiLevelType w:val="multilevel"/>
    <w:tmpl w:val="7F681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78C3E60"/>
    <w:multiLevelType w:val="multilevel"/>
    <w:tmpl w:val="502AB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7A7515A"/>
    <w:multiLevelType w:val="hybridMultilevel"/>
    <w:tmpl w:val="50F437F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CC5CE9"/>
    <w:multiLevelType w:val="multilevel"/>
    <w:tmpl w:val="3D624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8DE629B"/>
    <w:multiLevelType w:val="multilevel"/>
    <w:tmpl w:val="5DBE9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B365503"/>
    <w:multiLevelType w:val="multilevel"/>
    <w:tmpl w:val="1D4EA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FF85062"/>
    <w:multiLevelType w:val="multilevel"/>
    <w:tmpl w:val="23049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0390D39"/>
    <w:multiLevelType w:val="multilevel"/>
    <w:tmpl w:val="F95CE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1FB0B03"/>
    <w:multiLevelType w:val="hybridMultilevel"/>
    <w:tmpl w:val="29A64C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0E6284"/>
    <w:multiLevelType w:val="multilevel"/>
    <w:tmpl w:val="49386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3C0685D"/>
    <w:multiLevelType w:val="multilevel"/>
    <w:tmpl w:val="16C4A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5DB2952"/>
    <w:multiLevelType w:val="multilevel"/>
    <w:tmpl w:val="F5DEE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7374560"/>
    <w:multiLevelType w:val="multilevel"/>
    <w:tmpl w:val="71CAD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9563772"/>
    <w:multiLevelType w:val="multilevel"/>
    <w:tmpl w:val="84529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B4D04C2"/>
    <w:multiLevelType w:val="multilevel"/>
    <w:tmpl w:val="838AB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D185AC1"/>
    <w:multiLevelType w:val="hybridMultilevel"/>
    <w:tmpl w:val="C80CF4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733C4D"/>
    <w:multiLevelType w:val="hybridMultilevel"/>
    <w:tmpl w:val="9BDE0818"/>
    <w:lvl w:ilvl="0" w:tplc="0AA23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7532492">
    <w:abstractNumId w:val="5"/>
  </w:num>
  <w:num w:numId="2" w16cid:durableId="1619605168">
    <w:abstractNumId w:val="58"/>
  </w:num>
  <w:num w:numId="3" w16cid:durableId="489490985">
    <w:abstractNumId w:val="21"/>
  </w:num>
  <w:num w:numId="4" w16cid:durableId="1349717876">
    <w:abstractNumId w:val="57"/>
  </w:num>
  <w:num w:numId="5" w16cid:durableId="521894085">
    <w:abstractNumId w:val="50"/>
  </w:num>
  <w:num w:numId="6" w16cid:durableId="1079711538">
    <w:abstractNumId w:val="44"/>
  </w:num>
  <w:num w:numId="7" w16cid:durableId="1741632604">
    <w:abstractNumId w:val="36"/>
  </w:num>
  <w:num w:numId="8" w16cid:durableId="1123424336">
    <w:abstractNumId w:val="7"/>
  </w:num>
  <w:num w:numId="9" w16cid:durableId="168063445">
    <w:abstractNumId w:val="41"/>
  </w:num>
  <w:num w:numId="10" w16cid:durableId="106001253">
    <w:abstractNumId w:val="8"/>
  </w:num>
  <w:num w:numId="11" w16cid:durableId="52121706">
    <w:abstractNumId w:val="39"/>
  </w:num>
  <w:num w:numId="12" w16cid:durableId="1442648031">
    <w:abstractNumId w:val="52"/>
  </w:num>
  <w:num w:numId="13" w16cid:durableId="26830496">
    <w:abstractNumId w:val="16"/>
  </w:num>
  <w:num w:numId="14" w16cid:durableId="822937041">
    <w:abstractNumId w:val="17"/>
  </w:num>
  <w:num w:numId="15" w16cid:durableId="792941417">
    <w:abstractNumId w:val="29"/>
  </w:num>
  <w:num w:numId="16" w16cid:durableId="496073638">
    <w:abstractNumId w:val="4"/>
  </w:num>
  <w:num w:numId="17" w16cid:durableId="1155606060">
    <w:abstractNumId w:val="19"/>
  </w:num>
  <w:num w:numId="18" w16cid:durableId="1915427618">
    <w:abstractNumId w:val="56"/>
  </w:num>
  <w:num w:numId="19" w16cid:durableId="1095325057">
    <w:abstractNumId w:val="51"/>
  </w:num>
  <w:num w:numId="20" w16cid:durableId="48116318">
    <w:abstractNumId w:val="53"/>
  </w:num>
  <w:num w:numId="21" w16cid:durableId="464541842">
    <w:abstractNumId w:val="20"/>
  </w:num>
  <w:num w:numId="22" w16cid:durableId="752052036">
    <w:abstractNumId w:val="33"/>
  </w:num>
  <w:num w:numId="23" w16cid:durableId="1466582688">
    <w:abstractNumId w:val="38"/>
  </w:num>
  <w:num w:numId="24" w16cid:durableId="954218519">
    <w:abstractNumId w:val="35"/>
  </w:num>
  <w:num w:numId="25" w16cid:durableId="400325203">
    <w:abstractNumId w:val="3"/>
  </w:num>
  <w:num w:numId="26" w16cid:durableId="902568072">
    <w:abstractNumId w:val="22"/>
  </w:num>
  <w:num w:numId="27" w16cid:durableId="58136198">
    <w:abstractNumId w:val="10"/>
  </w:num>
  <w:num w:numId="28" w16cid:durableId="710150885">
    <w:abstractNumId w:val="2"/>
  </w:num>
  <w:num w:numId="29" w16cid:durableId="1505977155">
    <w:abstractNumId w:val="43"/>
  </w:num>
  <w:num w:numId="30" w16cid:durableId="1520008006">
    <w:abstractNumId w:val="42"/>
  </w:num>
  <w:num w:numId="31" w16cid:durableId="1602378069">
    <w:abstractNumId w:val="23"/>
  </w:num>
  <w:num w:numId="32" w16cid:durableId="1163356868">
    <w:abstractNumId w:val="25"/>
  </w:num>
  <w:num w:numId="33" w16cid:durableId="462430197">
    <w:abstractNumId w:val="0"/>
  </w:num>
  <w:num w:numId="34" w16cid:durableId="1371144915">
    <w:abstractNumId w:val="34"/>
  </w:num>
  <w:num w:numId="35" w16cid:durableId="49774261">
    <w:abstractNumId w:val="15"/>
  </w:num>
  <w:num w:numId="36" w16cid:durableId="725296629">
    <w:abstractNumId w:val="45"/>
  </w:num>
  <w:num w:numId="37" w16cid:durableId="1470199757">
    <w:abstractNumId w:val="46"/>
  </w:num>
  <w:num w:numId="38" w16cid:durableId="987444485">
    <w:abstractNumId w:val="9"/>
  </w:num>
  <w:num w:numId="39" w16cid:durableId="162093256">
    <w:abstractNumId w:val="47"/>
  </w:num>
  <w:num w:numId="40" w16cid:durableId="671683318">
    <w:abstractNumId w:val="26"/>
  </w:num>
  <w:num w:numId="41" w16cid:durableId="168256789">
    <w:abstractNumId w:val="49"/>
  </w:num>
  <w:num w:numId="42" w16cid:durableId="1301228048">
    <w:abstractNumId w:val="18"/>
  </w:num>
  <w:num w:numId="43" w16cid:durableId="281418781">
    <w:abstractNumId w:val="24"/>
  </w:num>
  <w:num w:numId="44" w16cid:durableId="1555310738">
    <w:abstractNumId w:val="55"/>
  </w:num>
  <w:num w:numId="45" w16cid:durableId="1319262068">
    <w:abstractNumId w:val="27"/>
  </w:num>
  <w:num w:numId="46" w16cid:durableId="861939217">
    <w:abstractNumId w:val="31"/>
  </w:num>
  <w:num w:numId="47" w16cid:durableId="1770195572">
    <w:abstractNumId w:val="30"/>
  </w:num>
  <w:num w:numId="48" w16cid:durableId="701368903">
    <w:abstractNumId w:val="11"/>
  </w:num>
  <w:num w:numId="49" w16cid:durableId="1425104205">
    <w:abstractNumId w:val="1"/>
  </w:num>
  <w:num w:numId="50" w16cid:durableId="711807456">
    <w:abstractNumId w:val="48"/>
  </w:num>
  <w:num w:numId="51" w16cid:durableId="1266422687">
    <w:abstractNumId w:val="40"/>
  </w:num>
  <w:num w:numId="52" w16cid:durableId="360935358">
    <w:abstractNumId w:val="12"/>
  </w:num>
  <w:num w:numId="53" w16cid:durableId="134881577">
    <w:abstractNumId w:val="54"/>
  </w:num>
  <w:num w:numId="54" w16cid:durableId="1141729144">
    <w:abstractNumId w:val="32"/>
  </w:num>
  <w:num w:numId="55" w16cid:durableId="1744639479">
    <w:abstractNumId w:val="28"/>
  </w:num>
  <w:num w:numId="56" w16cid:durableId="1200628121">
    <w:abstractNumId w:val="14"/>
  </w:num>
  <w:num w:numId="57" w16cid:durableId="745298627">
    <w:abstractNumId w:val="37"/>
  </w:num>
  <w:num w:numId="58" w16cid:durableId="173495276">
    <w:abstractNumId w:val="13"/>
  </w:num>
  <w:num w:numId="59" w16cid:durableId="143859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0EE"/>
    <w:rsid w:val="00023C37"/>
    <w:rsid w:val="00064183"/>
    <w:rsid w:val="000D026D"/>
    <w:rsid w:val="001456A5"/>
    <w:rsid w:val="00151ADC"/>
    <w:rsid w:val="0016004A"/>
    <w:rsid w:val="0016512A"/>
    <w:rsid w:val="0019675C"/>
    <w:rsid w:val="001D1F8B"/>
    <w:rsid w:val="001F0FCA"/>
    <w:rsid w:val="00215719"/>
    <w:rsid w:val="002335C1"/>
    <w:rsid w:val="002429EA"/>
    <w:rsid w:val="00254F22"/>
    <w:rsid w:val="00257284"/>
    <w:rsid w:val="0026436E"/>
    <w:rsid w:val="002957AF"/>
    <w:rsid w:val="002A4AAA"/>
    <w:rsid w:val="002B3589"/>
    <w:rsid w:val="002B648F"/>
    <w:rsid w:val="002B6EEA"/>
    <w:rsid w:val="002D04E3"/>
    <w:rsid w:val="002E6FB4"/>
    <w:rsid w:val="002F0CC8"/>
    <w:rsid w:val="00322EB1"/>
    <w:rsid w:val="003465BC"/>
    <w:rsid w:val="00355EFC"/>
    <w:rsid w:val="00374F3F"/>
    <w:rsid w:val="00376CC9"/>
    <w:rsid w:val="003B2219"/>
    <w:rsid w:val="003E77A8"/>
    <w:rsid w:val="003E7B07"/>
    <w:rsid w:val="0040670B"/>
    <w:rsid w:val="00414CC7"/>
    <w:rsid w:val="00432B40"/>
    <w:rsid w:val="00452D61"/>
    <w:rsid w:val="00453E16"/>
    <w:rsid w:val="004843B5"/>
    <w:rsid w:val="00492CBC"/>
    <w:rsid w:val="004A1702"/>
    <w:rsid w:val="004D2FDE"/>
    <w:rsid w:val="004D5DEA"/>
    <w:rsid w:val="004E34D8"/>
    <w:rsid w:val="004F5886"/>
    <w:rsid w:val="005251B4"/>
    <w:rsid w:val="00541F1C"/>
    <w:rsid w:val="005660DC"/>
    <w:rsid w:val="00573EA9"/>
    <w:rsid w:val="005B5AA1"/>
    <w:rsid w:val="005C6679"/>
    <w:rsid w:val="00623280"/>
    <w:rsid w:val="00626B66"/>
    <w:rsid w:val="00647792"/>
    <w:rsid w:val="0066716F"/>
    <w:rsid w:val="00670C54"/>
    <w:rsid w:val="006C16CC"/>
    <w:rsid w:val="00700003"/>
    <w:rsid w:val="007037AD"/>
    <w:rsid w:val="00741B2E"/>
    <w:rsid w:val="00752F32"/>
    <w:rsid w:val="0077674F"/>
    <w:rsid w:val="00791300"/>
    <w:rsid w:val="00796507"/>
    <w:rsid w:val="007B6DD9"/>
    <w:rsid w:val="007D4721"/>
    <w:rsid w:val="007D6796"/>
    <w:rsid w:val="007E6407"/>
    <w:rsid w:val="008536B1"/>
    <w:rsid w:val="008669B1"/>
    <w:rsid w:val="008758D6"/>
    <w:rsid w:val="0088444C"/>
    <w:rsid w:val="0089008B"/>
    <w:rsid w:val="008C6CF4"/>
    <w:rsid w:val="008D6BEE"/>
    <w:rsid w:val="008E0442"/>
    <w:rsid w:val="00903DB2"/>
    <w:rsid w:val="0099190C"/>
    <w:rsid w:val="009B77F8"/>
    <w:rsid w:val="009C4670"/>
    <w:rsid w:val="009C7B94"/>
    <w:rsid w:val="00A011F1"/>
    <w:rsid w:val="00A12899"/>
    <w:rsid w:val="00A249D8"/>
    <w:rsid w:val="00A37A25"/>
    <w:rsid w:val="00A56DFF"/>
    <w:rsid w:val="00A900FC"/>
    <w:rsid w:val="00AB35F1"/>
    <w:rsid w:val="00AC6C18"/>
    <w:rsid w:val="00AE66B6"/>
    <w:rsid w:val="00AF56CA"/>
    <w:rsid w:val="00B06445"/>
    <w:rsid w:val="00B25C84"/>
    <w:rsid w:val="00B4482F"/>
    <w:rsid w:val="00B47FD5"/>
    <w:rsid w:val="00BC2554"/>
    <w:rsid w:val="00C13681"/>
    <w:rsid w:val="00C55F31"/>
    <w:rsid w:val="00C6074F"/>
    <w:rsid w:val="00C72115"/>
    <w:rsid w:val="00C82163"/>
    <w:rsid w:val="00CA68F3"/>
    <w:rsid w:val="00CC46EE"/>
    <w:rsid w:val="00D25F72"/>
    <w:rsid w:val="00D319F8"/>
    <w:rsid w:val="00D65088"/>
    <w:rsid w:val="00D66881"/>
    <w:rsid w:val="00D90FA4"/>
    <w:rsid w:val="00D93E19"/>
    <w:rsid w:val="00DB7A1C"/>
    <w:rsid w:val="00E147D1"/>
    <w:rsid w:val="00E33F74"/>
    <w:rsid w:val="00E36EFC"/>
    <w:rsid w:val="00E66B32"/>
    <w:rsid w:val="00E7063E"/>
    <w:rsid w:val="00E77F52"/>
    <w:rsid w:val="00E8124D"/>
    <w:rsid w:val="00E8301D"/>
    <w:rsid w:val="00EA0F1D"/>
    <w:rsid w:val="00EB7681"/>
    <w:rsid w:val="00EC5050"/>
    <w:rsid w:val="00ED57AB"/>
    <w:rsid w:val="00F22FE3"/>
    <w:rsid w:val="00F36E8E"/>
    <w:rsid w:val="00F451FC"/>
    <w:rsid w:val="00F704C2"/>
    <w:rsid w:val="00F7089B"/>
    <w:rsid w:val="00F960EE"/>
    <w:rsid w:val="00FB707D"/>
    <w:rsid w:val="00FC41CE"/>
    <w:rsid w:val="00FE2186"/>
    <w:rsid w:val="00FE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42DB919"/>
  <w15:chartTrackingRefBased/>
  <w15:docId w15:val="{842A8E84-1992-4F02-8CB4-A00ED5D3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6E8E"/>
    <w:rPr>
      <w:sz w:val="24"/>
      <w:szCs w:val="24"/>
      <w:lang w:val="nl-NL" w:eastAsia="nl-NL"/>
    </w:rPr>
  </w:style>
  <w:style w:type="paragraph" w:styleId="Heading1">
    <w:name w:val="heading 1"/>
    <w:basedOn w:val="Normal"/>
    <w:link w:val="Heading1Char"/>
    <w:uiPriority w:val="9"/>
    <w:qFormat/>
    <w:rsid w:val="00ED57AB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  <w:lang/>
    </w:rPr>
  </w:style>
  <w:style w:type="paragraph" w:styleId="Heading2">
    <w:name w:val="heading 2"/>
    <w:basedOn w:val="Normal"/>
    <w:link w:val="Heading2Char"/>
    <w:uiPriority w:val="9"/>
    <w:qFormat/>
    <w:rsid w:val="00ED57AB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  <w:lang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D026D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0D026D"/>
    <w:pPr>
      <w:tabs>
        <w:tab w:val="center" w:pos="4703"/>
        <w:tab w:val="right" w:pos="9406"/>
      </w:tabs>
    </w:pPr>
  </w:style>
  <w:style w:type="paragraph" w:styleId="NormalWeb">
    <w:name w:val="Normal (Web)"/>
    <w:basedOn w:val="Normal"/>
    <w:rsid w:val="002A4AAA"/>
    <w:pPr>
      <w:spacing w:before="100" w:beforeAutospacing="1" w:after="100" w:afterAutospacing="1"/>
    </w:pPr>
  </w:style>
  <w:style w:type="character" w:styleId="Hyperlink">
    <w:name w:val="Hyperlink"/>
    <w:rsid w:val="002A4AAA"/>
    <w:rPr>
      <w:color w:val="0000FF"/>
      <w:u w:val="single"/>
    </w:rPr>
  </w:style>
  <w:style w:type="table" w:styleId="TableGrid">
    <w:name w:val="Table Grid"/>
    <w:basedOn w:val="TableNormal"/>
    <w:uiPriority w:val="39"/>
    <w:rsid w:val="00875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5B5AA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CC46EE"/>
    <w:pPr>
      <w:ind w:left="720"/>
      <w:contextualSpacing/>
    </w:pPr>
    <w:rPr>
      <w:rFonts w:eastAsiaTheme="minorHAnsi"/>
      <w:sz w:val="20"/>
      <w:szCs w:val="20"/>
      <w:lang w:eastAsia="en-US"/>
    </w:rPr>
  </w:style>
  <w:style w:type="paragraph" w:styleId="Title">
    <w:name w:val="Title"/>
    <w:basedOn w:val="Normal"/>
    <w:link w:val="TitleChar"/>
    <w:uiPriority w:val="10"/>
    <w:qFormat/>
    <w:rsid w:val="00ED57AB"/>
    <w:pPr>
      <w:spacing w:before="100" w:beforeAutospacing="1" w:after="100" w:afterAutospacing="1"/>
    </w:pPr>
    <w:rPr>
      <w:rFonts w:eastAsiaTheme="minorEastAsia"/>
      <w:lang/>
    </w:rPr>
  </w:style>
  <w:style w:type="character" w:customStyle="1" w:styleId="TitleChar">
    <w:name w:val="Title Char"/>
    <w:basedOn w:val="DefaultParagraphFont"/>
    <w:link w:val="Title"/>
    <w:uiPriority w:val="10"/>
    <w:rsid w:val="00ED57AB"/>
    <w:rPr>
      <w:rFonts w:eastAsiaTheme="minorEastAsia"/>
      <w:sz w:val="24"/>
      <w:szCs w:val="24"/>
    </w:rPr>
  </w:style>
  <w:style w:type="paragraph" w:styleId="Subtitle">
    <w:name w:val="Subtitle"/>
    <w:basedOn w:val="Normal"/>
    <w:link w:val="SubtitleChar"/>
    <w:uiPriority w:val="11"/>
    <w:qFormat/>
    <w:rsid w:val="00ED57AB"/>
    <w:pPr>
      <w:spacing w:before="100" w:beforeAutospacing="1" w:after="100" w:afterAutospacing="1"/>
    </w:pPr>
    <w:rPr>
      <w:rFonts w:eastAsiaTheme="minorEastAsia"/>
      <w:lang/>
    </w:rPr>
  </w:style>
  <w:style w:type="character" w:customStyle="1" w:styleId="SubtitleChar">
    <w:name w:val="Subtitle Char"/>
    <w:basedOn w:val="DefaultParagraphFont"/>
    <w:link w:val="Subtitle"/>
    <w:uiPriority w:val="11"/>
    <w:rsid w:val="00ED57AB"/>
    <w:rPr>
      <w:rFonts w:eastAsiaTheme="minorEastAsi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D57AB"/>
    <w:rPr>
      <w:rFonts w:eastAsiaTheme="minorEastAsia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D57AB"/>
    <w:rPr>
      <w:rFonts w:eastAsiaTheme="minorEastAsia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\Documents\Custom%20Office%20Templates\CL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CLS template</Template>
  <TotalTime>3</TotalTime>
  <Pages>1</Pages>
  <Words>143</Words>
  <Characters>693</Characters>
  <Application>Microsoft Office Word</Application>
  <DocSecurity>0</DocSecurity>
  <Lines>36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Mr / Mrs,</vt:lpstr>
    </vt:vector>
  </TitlesOfParts>
  <Company>CLS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Mr / Mrs,</dc:title>
  <dc:subject/>
  <dc:creator>David Ludykar</dc:creator>
  <cp:keywords/>
  <dc:description/>
  <cp:lastModifiedBy>David Ludykar</cp:lastModifiedBy>
  <cp:revision>14</cp:revision>
  <cp:lastPrinted>2020-05-06T17:03:00Z</cp:lastPrinted>
  <dcterms:created xsi:type="dcterms:W3CDTF">2021-01-28T12:58:00Z</dcterms:created>
  <dcterms:modified xsi:type="dcterms:W3CDTF">2025-12-31T10:04:00Z</dcterms:modified>
</cp:coreProperties>
</file>